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29526" w14:textId="77777777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sz w:val="24"/>
          <w:szCs w:val="24"/>
          <w:lang w:val="sr-Cyrl-RS"/>
        </w:rPr>
        <w:t>Пројекат</w:t>
      </w:r>
    </w:p>
    <w:p w14:paraId="4540B230" w14:textId="3643C596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b/>
          <w:sz w:val="24"/>
          <w:szCs w:val="24"/>
          <w:lang w:val="sr-Cyrl-RS"/>
        </w:rPr>
        <w:t>„Чиста енергија и енергетска ефикасности за грађане“</w:t>
      </w:r>
    </w:p>
    <w:p w14:paraId="5E00BE0B" w14:textId="77777777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D878755" w14:textId="77777777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b/>
          <w:sz w:val="24"/>
          <w:szCs w:val="24"/>
          <w:lang w:val="sr-Cyrl-RS"/>
        </w:rPr>
        <w:t>Жалбени формулар</w:t>
      </w:r>
    </w:p>
    <w:p w14:paraId="335FB1D4" w14:textId="77777777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35E5B5" w14:textId="7019648B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sz w:val="24"/>
          <w:szCs w:val="24"/>
          <w:lang w:val="sr-Cyrl-RS"/>
        </w:rPr>
        <w:t xml:space="preserve">Уколико имате питања или примедбе на активности и процедуре током реализације пројекта </w:t>
      </w:r>
      <w:r w:rsidRPr="008C388D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8C388D">
        <w:rPr>
          <w:rFonts w:ascii="Times New Roman" w:hAnsi="Times New Roman" w:cs="Times New Roman"/>
          <w:sz w:val="24"/>
          <w:szCs w:val="24"/>
          <w:lang w:val="sr-Cyrl-RS"/>
        </w:rPr>
        <w:t>Чиста енергија и енергетска ефикасности за грађане“</w:t>
      </w:r>
      <w:r w:rsidR="003633B4" w:rsidRPr="003633B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3633B4">
        <w:rPr>
          <w:rFonts w:ascii="Times New Roman" w:hAnsi="Times New Roman" w:cs="Times New Roman"/>
          <w:sz w:val="24"/>
          <w:szCs w:val="24"/>
          <w:lang w:val="en-US"/>
        </w:rPr>
        <w:t>SURCE</w:t>
      </w:r>
      <w:r w:rsidR="003633B4" w:rsidRPr="003633B4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C388D">
        <w:rPr>
          <w:rFonts w:ascii="Times New Roman" w:hAnsi="Times New Roman" w:cs="Times New Roman"/>
          <w:sz w:val="24"/>
          <w:szCs w:val="24"/>
          <w:lang w:val="sr-Cyrl-RS"/>
        </w:rPr>
        <w:t>, молимо Вас да попуните овај формулар.</w:t>
      </w:r>
    </w:p>
    <w:p w14:paraId="23BA4CD6" w14:textId="77777777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227FCA" w14:textId="77777777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sz w:val="24"/>
          <w:szCs w:val="24"/>
          <w:lang w:val="sr-Cyrl-RS"/>
        </w:rPr>
        <w:t xml:space="preserve">Напомињемо да се можемо бавити искључиво питањима или примедбама директно везаним за овај пројекат, а не на општи рад </w:t>
      </w:r>
      <w:r w:rsidRPr="008C388D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назив јединице локалне самоуправе</w:t>
      </w:r>
      <w:r w:rsidRPr="008C388D">
        <w:rPr>
          <w:rFonts w:ascii="Times New Roman" w:hAnsi="Times New Roman" w:cs="Times New Roman"/>
          <w:sz w:val="24"/>
          <w:szCs w:val="24"/>
          <w:lang w:val="sr-Cyrl-RS"/>
        </w:rPr>
        <w:t xml:space="preserve"> или Министарства рударства и енергетике.</w:t>
      </w:r>
    </w:p>
    <w:p w14:paraId="6F8D3E40" w14:textId="77777777" w:rsidR="009C16C3" w:rsidRPr="008C388D" w:rsidRDefault="009C16C3" w:rsidP="009C16C3">
      <w:pPr>
        <w:pStyle w:val="NoSpacing"/>
        <w:jc w:val="both"/>
        <w:rPr>
          <w:rFonts w:cstheme="minorHAnsi"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5"/>
        <w:gridCol w:w="3425"/>
        <w:gridCol w:w="1239"/>
        <w:gridCol w:w="247"/>
        <w:gridCol w:w="1879"/>
        <w:gridCol w:w="1845"/>
      </w:tblGrid>
      <w:tr w:rsidR="009C16C3" w:rsidRPr="008C388D" w14:paraId="6694B47F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1899FD3C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Контакт подаци</w:t>
            </w:r>
          </w:p>
        </w:tc>
      </w:tr>
      <w:tr w:rsidR="009C16C3" w:rsidRPr="008C388D" w14:paraId="52E62191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1DD53D6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9C16C3" w:rsidRPr="008C388D" w14:paraId="1ECBB19C" w14:textId="77777777" w:rsidTr="009C16C3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61A29602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tag w:val="Ime"/>
            <w:id w:val="-49310789"/>
            <w:showingPlcHdr/>
            <w:text/>
          </w:sdtPr>
          <w:sdtEndPr/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561BEDE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01E412F5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tag w:val="Презиме"/>
            <w:id w:val="-1006595557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5B7FF59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9C16C3" w:rsidRPr="008C388D" w14:paraId="70D1FFB3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69619A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2A933617" w14:textId="77777777" w:rsidTr="009C16C3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434B5D0E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Пол подносица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3D3DB2A2" w14:textId="77777777" w:rsidR="009C16C3" w:rsidRPr="008C388D" w:rsidRDefault="0092197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757099111"/>
              </w:sdtPr>
              <w:sdtEndPr/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Мушки</w:t>
            </w:r>
          </w:p>
          <w:p w14:paraId="37969D54" w14:textId="77777777" w:rsidR="00B947BE" w:rsidRDefault="0092197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243785511"/>
              </w:sdtPr>
              <w:sdtEndPr/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Женски</w:t>
            </w:r>
          </w:p>
          <w:p w14:paraId="6BC2C883" w14:textId="49010008" w:rsidR="00454E15" w:rsidRPr="00454E15" w:rsidRDefault="0092197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495799222"/>
              </w:sdtPr>
              <w:sdtEndPr/>
              <w:sdtContent>
                <w:r w:rsidR="00454E15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454E15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54E1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други</w:t>
            </w:r>
          </w:p>
        </w:tc>
      </w:tr>
      <w:tr w:rsidR="009C16C3" w:rsidRPr="008C388D" w14:paraId="3F87EB2F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8EDB82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19E38EFB" w14:textId="77777777" w:rsidTr="009C16C3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5C5645B6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74BD3693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телефона:</w:t>
            </w:r>
          </w:p>
        </w:tc>
      </w:tr>
      <w:tr w:rsidR="009C16C3" w:rsidRPr="008C388D" w14:paraId="7E015C47" w14:textId="77777777" w:rsidTr="009C16C3"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384536034"/>
            <w:showingPlcHdr/>
            <w:text/>
          </w:sdtPr>
          <w:sdtEndPr/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F0E41D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sr-Cyrl-RS"/>
            </w:rPr>
            <w:id w:val="-2074648109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396BF777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9C16C3" w:rsidRPr="008C388D" w14:paraId="4D147862" w14:textId="77777777" w:rsidTr="009C16C3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53E1E03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B120347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29D69653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255B2D48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765667148"/>
            <w:showingPlcHdr/>
            <w:text w:multiLine="1"/>
          </w:sdtPr>
          <w:sdtEndPr/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35E4E94A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9C16C3" w:rsidRPr="008C388D" w14:paraId="7A3431D5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2851AAD9" w14:textId="5FD081A6" w:rsidR="009C16C3" w:rsidRPr="008C388D" w:rsidRDefault="009C16C3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 xml:space="preserve">Пратићу исход на </w:t>
            </w:r>
            <w:r w:rsidR="00517337">
              <w:rPr>
                <w:rFonts w:ascii="Times New Roman" w:hAnsi="Times New Roman" w:cs="Times New Roman"/>
                <w:lang w:val="sr-Cyrl-RS"/>
              </w:rPr>
              <w:t>интернет страници Пројекта</w:t>
            </w:r>
            <w:r w:rsidRPr="008C388D">
              <w:rPr>
                <w:rFonts w:ascii="Times New Roman" w:hAnsi="Times New Roman" w:cs="Times New Roman"/>
                <w:lang w:val="sr-Cyrl-RS"/>
              </w:rPr>
              <w:t xml:space="preserve">, пошто желим да будем анониман.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6013FF40" w14:textId="31935CBB" w:rsidR="009C16C3" w:rsidRPr="008C388D" w:rsidRDefault="0092197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250166354"/>
              </w:sdtPr>
              <w:sdtEndPr/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анони</w:t>
            </w:r>
            <w:r w:rsidR="005173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 праћење одговора</w:t>
            </w:r>
          </w:p>
        </w:tc>
      </w:tr>
      <w:tr w:rsidR="009C16C3" w:rsidRPr="008C388D" w14:paraId="06D7845C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3F68B4AF" w14:textId="77777777" w:rsidR="009C16C3" w:rsidRPr="008C388D" w:rsidRDefault="009C16C3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 xml:space="preserve">Језик на коме ће се комуникација обављати </w:t>
            </w:r>
          </w:p>
          <w:p w14:paraId="2EE8849A" w14:textId="77777777" w:rsidR="009C16C3" w:rsidRPr="008C388D" w:rsidRDefault="009C16C3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2933D86C" w14:textId="77777777" w:rsidR="009C16C3" w:rsidRPr="008C388D" w:rsidRDefault="0092197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638999434"/>
              </w:sdtPr>
              <w:sdtEndPr/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Српски језик</w:t>
            </w:r>
          </w:p>
          <w:p w14:paraId="45025DDB" w14:textId="77777777" w:rsidR="009C16C3" w:rsidRPr="008C388D" w:rsidRDefault="0092197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795089462"/>
              </w:sdtPr>
              <w:sdtEndPr/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други, __________ језик</w:t>
            </w:r>
          </w:p>
        </w:tc>
      </w:tr>
      <w:tr w:rsidR="009C16C3" w:rsidRPr="008C388D" w14:paraId="5C9E59AB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FD832F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39A29191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41E2ECC8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Питање или жалба</w:t>
            </w:r>
          </w:p>
        </w:tc>
      </w:tr>
      <w:tr w:rsidR="009C16C3" w:rsidRPr="008C388D" w14:paraId="0EB2271C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2CB74A82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9C16C3" w:rsidRPr="008C388D" w14:paraId="1C823B83" w14:textId="77777777" w:rsidTr="009C16C3">
        <w:trPr>
          <w:trHeight w:val="377"/>
        </w:trPr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-584531780"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63931464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9C16C3" w:rsidRPr="008C388D" w14:paraId="52C7E8FB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31DBBE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27895802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5A41C0AB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9C16C3" w:rsidRPr="008C388D" w14:paraId="79338B2D" w14:textId="77777777" w:rsidTr="009C16C3">
        <w:trPr>
          <w:trHeight w:val="476"/>
        </w:trPr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1174378919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5B02102E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9C16C3" w:rsidRPr="008C388D" w14:paraId="495FF593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6F2EB7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65E6F918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015CF31B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9C16C3" w:rsidRPr="008C388D" w14:paraId="34EA9FE6" w14:textId="77777777" w:rsidTr="009C16C3">
        <w:trPr>
          <w:trHeight w:val="765"/>
        </w:trPr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-148520244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68EF06F4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опишите</w:t>
                </w:r>
              </w:p>
            </w:tc>
          </w:sdtContent>
        </w:sdt>
      </w:tr>
      <w:tr w:rsidR="009C16C3" w:rsidRPr="008C388D" w14:paraId="46914B51" w14:textId="77777777" w:rsidTr="009C16C3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050B8E" w14:textId="68EA2C28" w:rsidR="009C16C3" w:rsidRPr="008C388D" w:rsidRDefault="009C16C3">
            <w:pPr>
              <w:pStyle w:val="Default"/>
              <w:rPr>
                <w:rFonts w:ascii="Times New Roman" w:hAnsi="Times New Roman" w:cs="Times New Roman"/>
                <w:b/>
                <w:lang w:val="sr-Cyrl-RS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>Молимо да попуњен форм</w:t>
            </w:r>
            <w:r w:rsidR="00F74247">
              <w:rPr>
                <w:rFonts w:ascii="Times New Roman" w:hAnsi="Times New Roman" w:cs="Times New Roman"/>
                <w:lang w:val="sr-Cyrl-RS"/>
              </w:rPr>
              <w:t>у</w:t>
            </w:r>
            <w:r w:rsidRPr="008C388D">
              <w:rPr>
                <w:rFonts w:ascii="Times New Roman" w:hAnsi="Times New Roman" w:cs="Times New Roman"/>
                <w:lang w:val="sr-Cyrl-RS"/>
              </w:rPr>
              <w:t xml:space="preserve">лар вратите на следећу адресу: </w:t>
            </w:r>
          </w:p>
          <w:p w14:paraId="6499079F" w14:textId="77777777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C65213" w14:textId="5DA90382" w:rsidR="009C16C3" w:rsidRPr="00454E15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Јединица локалне самоуправе</w:t>
            </w:r>
            <w:r w:rsidR="00726723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Општина Ћуприја</w:t>
            </w:r>
          </w:p>
          <w:p w14:paraId="1C4791A6" w14:textId="77777777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Служба</w:t>
            </w:r>
            <w:r w:rsidRPr="008C388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8C388D">
              <w:rPr>
                <w:rStyle w:val="Heading3Char"/>
                <w:rFonts w:ascii="Times New Roman" w:hAnsi="Times New Roman" w:cs="Times New Roman"/>
                <w:color w:val="auto"/>
              </w:rPr>
              <w:t>за пријем жалби</w:t>
            </w:r>
          </w:p>
          <w:p w14:paraId="00AB529E" w14:textId="13EEE10C" w:rsidR="009C16C3" w:rsidRPr="00454E15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Локални  менаџер за жалбе: </w:t>
            </w:r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Слађана Поповић</w:t>
            </w:r>
            <w:r w:rsidR="002D339D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8C388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Звање:</w:t>
            </w:r>
            <w:r w:rsidR="002D339D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грађевински инспектор</w:t>
            </w:r>
          </w:p>
          <w:p w14:paraId="478D2B8C" w14:textId="640C6039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Адреса:</w:t>
            </w:r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13. октобра бр. 7 </w:t>
            </w:r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Ћуприја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Србија</w:t>
            </w:r>
          </w:p>
          <w:p w14:paraId="0DCC83E3" w14:textId="25FEAC30" w:rsidR="009C16C3" w:rsidRPr="00921979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е-пошта: </w:t>
            </w:r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cistaenergija@cuprija.rs</w:t>
            </w:r>
          </w:p>
          <w:p w14:paraId="79EC5B3A" w14:textId="1252378C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 телефона: +381</w:t>
            </w:r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bookmarkStart w:id="0" w:name="_GoBack"/>
            <w:bookmarkEnd w:id="0"/>
            <w:r w:rsidR="0092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648959459</w:t>
            </w:r>
            <w:r w:rsidR="002D339D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(радним данима од 10 до 13)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74B003" w14:textId="77777777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</w:rPr>
            </w:pPr>
          </w:p>
        </w:tc>
      </w:tr>
      <w:tr w:rsidR="009C16C3" w:rsidRPr="008C388D" w14:paraId="66DF46A1" w14:textId="77777777" w:rsidTr="009C16C3">
        <w:trPr>
          <w:trHeight w:val="549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2F60" w14:textId="77777777" w:rsidR="009C16C3" w:rsidRPr="008C388D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83D649E" w14:textId="19A5EDC7" w:rsidR="009C16C3" w:rsidRPr="008C388D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Уколико у року од 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радних дана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не добијете потврду пријема Ваше жалбе, питања, а у року од 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календарских дана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од датума пријема не добијете одговор на Ваше питање, коментар или жалбу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,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контактирајте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9619EA">
              <w:rPr>
                <w:rFonts w:ascii="Times New Roman" w:hAnsi="Times New Roman" w:cs="Times New Roman"/>
                <w:sz w:val="24"/>
                <w:szCs w:val="24"/>
              </w:rPr>
              <w:t xml:space="preserve">са </w:t>
            </w:r>
            <w:r w:rsidR="009619EA" w:rsidRP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нтралн</w:t>
            </w:r>
            <w:r w:rsid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менаџер</w:t>
            </w:r>
            <w:r w:rsid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 жалбе</w:t>
            </w:r>
            <w:r w:rsidR="001A57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стручњак за 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друштве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на питања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):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9ED11" w14:textId="77777777" w:rsidR="009C16C3" w:rsidRPr="008C388D" w:rsidRDefault="009C16C3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Е-ПОШТОМ: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18A60E" w14:textId="77777777" w:rsidR="009C16C3" w:rsidRPr="008C388D" w:rsidRDefault="009219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C16C3" w:rsidRPr="008C388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zalbe.surce@mre.gov.rs</w:t>
              </w:r>
            </w:hyperlink>
          </w:p>
          <w:p w14:paraId="05A72AC0" w14:textId="77777777" w:rsidR="009C16C3" w:rsidRPr="008C388D" w:rsidRDefault="009C16C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ПОШТОМ: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791FBC0C" w14:textId="5B455555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Министар</w:t>
            </w:r>
            <w:r w:rsidR="003243B1" w:rsidRPr="008C388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во рударства и енергетике </w:t>
            </w:r>
          </w:p>
          <w:p w14:paraId="517E1052" w14:textId="2EA45799" w:rsidR="009C16C3" w:rsidRPr="008C388D" w:rsidRDefault="009C16C3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Пројекат „Чиста енергија и енергетска ефикасности за грађане</w:t>
            </w:r>
            <w:r w:rsidRPr="008C388D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“</w:t>
            </w:r>
            <w:r w:rsidR="003243B1" w:rsidRPr="008C388D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 (SURCE)</w:t>
            </w:r>
          </w:p>
          <w:p w14:paraId="6C44EC48" w14:textId="0A7B3D9C" w:rsidR="009C16C3" w:rsidRPr="008C388D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Централни менаџер за жалбе</w:t>
            </w:r>
            <w:r w:rsidR="00EC7E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EC7E6E" w:rsidRPr="00EC7E6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стручњак за 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друштве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на питањ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C7E6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2985D6" w14:textId="77777777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Немањина 22-26, </w:t>
            </w:r>
          </w:p>
          <w:p w14:paraId="730029FF" w14:textId="77777777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Cs/>
                <w:sz w:val="24"/>
                <w:szCs w:val="24"/>
              </w:rPr>
              <w:t>11000 Београд, Србија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5811DF" w14:textId="77777777" w:rsidR="009C16C3" w:rsidRPr="008C388D" w:rsidRDefault="009C16C3">
            <w:pPr>
              <w:spacing w:line="240" w:lineRule="auto"/>
              <w:ind w:left="1440" w:hanging="14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ТЕЛЕФОНОМ:</w:t>
            </w:r>
          </w:p>
          <w:p w14:paraId="15B28A21" w14:textId="77777777" w:rsidR="009C16C3" w:rsidRPr="008C388D" w:rsidRDefault="009C16C3">
            <w:pPr>
              <w:spacing w:line="240" w:lineRule="auto"/>
              <w:ind w:left="1440" w:hanging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C38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381 628832937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(Радним даном од 11 до 13 часова) </w:t>
            </w:r>
          </w:p>
          <w:p w14:paraId="7D69DFF6" w14:textId="21D13413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Напомињемо да можемо да одговоримо само на питања или коментаре који се односе директно на ов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ај Пројекат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, не и на питања која се односе на општи рад Министарства</w:t>
            </w:r>
            <w:r w:rsidR="008C388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BD3C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рударства и енергетике 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или других институција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C1E79C" w14:textId="41AF6C0C" w:rsidR="009619EA" w:rsidRPr="009619EA" w:rsidRDefault="009C16C3" w:rsidP="009619EA">
            <w:pPr>
              <w:pStyle w:val="Default"/>
              <w:rPr>
                <w:rFonts w:ascii="Times New Roman" w:hAnsi="Times New Roman" w:cs="Times New Roman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 xml:space="preserve">За више детаља, молимо прочитајте Жалбени механизам </w:t>
            </w:r>
            <w:r w:rsidR="002658C7">
              <w:rPr>
                <w:rFonts w:ascii="Times New Roman" w:hAnsi="Times New Roman" w:cs="Times New Roman"/>
                <w:lang w:val="sr-Cyrl-RS"/>
              </w:rPr>
              <w:t>п</w:t>
            </w:r>
            <w:r w:rsidRPr="008C388D">
              <w:rPr>
                <w:rFonts w:ascii="Times New Roman" w:hAnsi="Times New Roman" w:cs="Times New Roman"/>
                <w:lang w:val="sr-Cyrl-RS"/>
              </w:rPr>
              <w:t>ројекта (SURCE) у Републици Србији</w:t>
            </w:r>
            <w:r w:rsidR="005466D0">
              <w:rPr>
                <w:rFonts w:ascii="Times New Roman" w:hAnsi="Times New Roman" w:cs="Times New Roman"/>
                <w:lang w:val="sr-Cyrl-RS"/>
              </w:rPr>
              <w:t>,</w:t>
            </w:r>
            <w:r w:rsidRPr="008C388D">
              <w:rPr>
                <w:rFonts w:ascii="Times New Roman" w:hAnsi="Times New Roman" w:cs="Times New Roman"/>
                <w:lang w:val="sr-Cyrl-RS"/>
              </w:rPr>
              <w:t xml:space="preserve"> доступан на: </w:t>
            </w:r>
            <w:hyperlink r:id="rId6" w:history="1">
              <w:r w:rsidR="009619EA" w:rsidRPr="00A84E7C">
                <w:rPr>
                  <w:rStyle w:val="Hyperlink"/>
                  <w:rFonts w:ascii="Times New Roman" w:hAnsi="Times New Roman" w:cs="Times New Roman"/>
                  <w:lang w:val="sr-Cyrl-RS"/>
                </w:rPr>
                <w:t>https://www.cistaenergija.rs/dokumenti/</w:t>
              </w:r>
            </w:hyperlink>
          </w:p>
        </w:tc>
      </w:tr>
    </w:tbl>
    <w:p w14:paraId="1EA56B1A" w14:textId="77777777" w:rsidR="009C16C3" w:rsidRPr="008C388D" w:rsidRDefault="009C16C3" w:rsidP="009C16C3">
      <w:pPr>
        <w:rPr>
          <w:rFonts w:cstheme="minorHAnsi"/>
        </w:rPr>
      </w:pPr>
    </w:p>
    <w:p w14:paraId="4B0A8B67" w14:textId="77777777" w:rsidR="009C16C3" w:rsidRPr="008C388D" w:rsidRDefault="009C16C3" w:rsidP="009C16C3">
      <w:pPr>
        <w:rPr>
          <w:rFonts w:cstheme="minorHAnsi"/>
        </w:rPr>
      </w:pPr>
    </w:p>
    <w:p w14:paraId="6E92C8C7" w14:textId="77777777" w:rsidR="00A253EE" w:rsidRDefault="00A253EE"/>
    <w:sectPr w:rsidR="00A25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133797"/>
    <w:multiLevelType w:val="multilevel"/>
    <w:tmpl w:val="C2688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C3"/>
    <w:rsid w:val="00060871"/>
    <w:rsid w:val="001A57F3"/>
    <w:rsid w:val="002658C7"/>
    <w:rsid w:val="002B10ED"/>
    <w:rsid w:val="002D339D"/>
    <w:rsid w:val="003243B1"/>
    <w:rsid w:val="00346F14"/>
    <w:rsid w:val="003633B4"/>
    <w:rsid w:val="003C40BC"/>
    <w:rsid w:val="00454E15"/>
    <w:rsid w:val="004657FE"/>
    <w:rsid w:val="00517337"/>
    <w:rsid w:val="005466D0"/>
    <w:rsid w:val="005E5067"/>
    <w:rsid w:val="006B31A5"/>
    <w:rsid w:val="006D7D0C"/>
    <w:rsid w:val="00726723"/>
    <w:rsid w:val="00784180"/>
    <w:rsid w:val="007B0B32"/>
    <w:rsid w:val="008575C8"/>
    <w:rsid w:val="008C388D"/>
    <w:rsid w:val="00921979"/>
    <w:rsid w:val="009619EA"/>
    <w:rsid w:val="009C16C3"/>
    <w:rsid w:val="009F4EE4"/>
    <w:rsid w:val="00A07FD0"/>
    <w:rsid w:val="00A253EE"/>
    <w:rsid w:val="00AB3033"/>
    <w:rsid w:val="00B51C9A"/>
    <w:rsid w:val="00B72012"/>
    <w:rsid w:val="00B947BE"/>
    <w:rsid w:val="00BD3C76"/>
    <w:rsid w:val="00C86253"/>
    <w:rsid w:val="00CD359C"/>
    <w:rsid w:val="00EC7E6E"/>
    <w:rsid w:val="00F47127"/>
    <w:rsid w:val="00F74247"/>
    <w:rsid w:val="00F8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C62D"/>
  <w15:chartTrackingRefBased/>
  <w15:docId w15:val="{A6CA7502-121F-4B8F-89BA-0EFC187D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C3"/>
    <w:pPr>
      <w:spacing w:line="256" w:lineRule="auto"/>
    </w:pPr>
    <w:rPr>
      <w:lang w:val="sr-Cyrl-R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6C3"/>
    <w:pPr>
      <w:keepNext/>
      <w:keepLines/>
      <w:spacing w:before="120" w:after="120"/>
      <w:outlineLvl w:val="2"/>
    </w:pPr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C16C3"/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9C16C3"/>
    <w:rPr>
      <w:color w:val="0000FF"/>
      <w:u w:val="single"/>
    </w:rPr>
  </w:style>
  <w:style w:type="paragraph" w:styleId="NoSpacing">
    <w:name w:val="No Spacing"/>
    <w:uiPriority w:val="1"/>
    <w:qFormat/>
    <w:rsid w:val="009C16C3"/>
    <w:pPr>
      <w:spacing w:after="0" w:line="240" w:lineRule="auto"/>
    </w:pPr>
    <w:rPr>
      <w:lang w:val="en-GB"/>
    </w:rPr>
  </w:style>
  <w:style w:type="paragraph" w:customStyle="1" w:styleId="Default">
    <w:name w:val="Default"/>
    <w:rsid w:val="009C16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C16C3"/>
    <w:rPr>
      <w:color w:val="808080"/>
    </w:rPr>
  </w:style>
  <w:style w:type="table" w:styleId="TableGrid">
    <w:name w:val="Table Grid"/>
    <w:basedOn w:val="TableNormal"/>
    <w:uiPriority w:val="59"/>
    <w:rsid w:val="009C1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5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istaenergija.rs/dokumenti/" TargetMode="External"/><Relationship Id="rId5" Type="http://schemas.openxmlformats.org/officeDocument/2006/relationships/hyperlink" Target="mailto:zalbe.surce@mre.gov.rs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\Desktop\MRE\&#381;albeni%20mehanizam\Zalbeni%20formul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Zalbeni formular</Template>
  <TotalTime>3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Milos Biresev</cp:lastModifiedBy>
  <cp:revision>3</cp:revision>
  <dcterms:created xsi:type="dcterms:W3CDTF">2026-10-06T08:43:00Z</dcterms:created>
  <dcterms:modified xsi:type="dcterms:W3CDTF">2026-10-06T09:07:00Z</dcterms:modified>
</cp:coreProperties>
</file>